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67F40" w14:textId="77777777" w:rsidR="00987EBC" w:rsidRPr="00D5391A" w:rsidRDefault="00987EBC">
      <w:pPr>
        <w:rPr>
          <w:rFonts w:ascii="Garamond" w:hAnsi="Garamond"/>
        </w:rPr>
      </w:pPr>
    </w:p>
    <w:p w14:paraId="6EB9982C" w14:textId="795436E4" w:rsidR="004153DB" w:rsidRDefault="004153DB" w:rsidP="00D90108">
      <w:pPr>
        <w:jc w:val="center"/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t xml:space="preserve">Varbergs BK bjuder in </w:t>
      </w:r>
      <w:r w:rsidR="000C7CFC">
        <w:rPr>
          <w:rFonts w:ascii="Garamond" w:hAnsi="Garamond"/>
          <w:b/>
          <w:sz w:val="36"/>
          <w:szCs w:val="36"/>
        </w:rPr>
        <w:t xml:space="preserve">i </w:t>
      </w:r>
      <w:r>
        <w:rPr>
          <w:rFonts w:ascii="Garamond" w:hAnsi="Garamond"/>
          <w:b/>
          <w:sz w:val="36"/>
          <w:szCs w:val="36"/>
        </w:rPr>
        <w:t xml:space="preserve">samarbete med </w:t>
      </w:r>
    </w:p>
    <w:p w14:paraId="37DC3E83" w14:textId="10950804" w:rsidR="0093068B" w:rsidRDefault="004153DB" w:rsidP="0093068B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36"/>
          <w:szCs w:val="36"/>
        </w:rPr>
        <w:t xml:space="preserve">SBK Distrikt Halland </w:t>
      </w:r>
      <w:r w:rsidR="00FA1179">
        <w:rPr>
          <w:rFonts w:ascii="Garamond" w:hAnsi="Garamond"/>
          <w:b/>
          <w:sz w:val="36"/>
          <w:szCs w:val="36"/>
        </w:rPr>
        <w:t>till</w:t>
      </w:r>
      <w:r w:rsidR="00987EBC" w:rsidRPr="00D31F24">
        <w:rPr>
          <w:rFonts w:ascii="Garamond" w:hAnsi="Garamond"/>
          <w:b/>
          <w:sz w:val="36"/>
          <w:szCs w:val="36"/>
        </w:rPr>
        <w:t xml:space="preserve"> </w:t>
      </w:r>
      <w:r w:rsidR="00FA1179">
        <w:rPr>
          <w:rFonts w:ascii="Garamond" w:hAnsi="Garamond"/>
          <w:b/>
          <w:sz w:val="36"/>
          <w:szCs w:val="36"/>
        </w:rPr>
        <w:br/>
      </w:r>
      <w:r>
        <w:rPr>
          <w:rFonts w:ascii="Garamond" w:hAnsi="Garamond"/>
          <w:b/>
          <w:sz w:val="36"/>
          <w:szCs w:val="36"/>
        </w:rPr>
        <w:t>D</w:t>
      </w:r>
      <w:r w:rsidR="00223631">
        <w:rPr>
          <w:rFonts w:ascii="Garamond" w:hAnsi="Garamond"/>
          <w:b/>
          <w:sz w:val="36"/>
          <w:szCs w:val="36"/>
        </w:rPr>
        <w:t>istriktsmästerskap</w:t>
      </w:r>
      <w:r w:rsidR="00E021F9">
        <w:rPr>
          <w:rFonts w:ascii="Garamond" w:hAnsi="Garamond"/>
          <w:b/>
          <w:sz w:val="36"/>
          <w:szCs w:val="36"/>
        </w:rPr>
        <w:t xml:space="preserve"> i rallyly</w:t>
      </w:r>
      <w:r w:rsidR="00FA1179">
        <w:rPr>
          <w:rFonts w:ascii="Garamond" w:hAnsi="Garamond"/>
          <w:b/>
          <w:sz w:val="36"/>
          <w:szCs w:val="36"/>
        </w:rPr>
        <w:t>d</w:t>
      </w:r>
      <w:r w:rsidR="00E021F9">
        <w:rPr>
          <w:rFonts w:ascii="Garamond" w:hAnsi="Garamond"/>
          <w:b/>
          <w:sz w:val="36"/>
          <w:szCs w:val="36"/>
        </w:rPr>
        <w:t>n</w:t>
      </w:r>
      <w:r w:rsidR="00FA1179">
        <w:rPr>
          <w:rFonts w:ascii="Garamond" w:hAnsi="Garamond"/>
          <w:b/>
          <w:sz w:val="36"/>
          <w:szCs w:val="36"/>
        </w:rPr>
        <w:t>ad</w:t>
      </w:r>
      <w:r w:rsidR="00F01998">
        <w:rPr>
          <w:rFonts w:ascii="Garamond" w:hAnsi="Garamond"/>
          <w:b/>
          <w:sz w:val="36"/>
          <w:szCs w:val="36"/>
        </w:rPr>
        <w:t xml:space="preserve"> </w:t>
      </w:r>
      <w:r w:rsidR="00BD4E5E">
        <w:rPr>
          <w:rFonts w:ascii="Garamond" w:hAnsi="Garamond"/>
          <w:b/>
          <w:sz w:val="36"/>
          <w:szCs w:val="36"/>
        </w:rPr>
        <w:t>2022</w:t>
      </w:r>
      <w:r w:rsidR="00B104BA">
        <w:rPr>
          <w:rFonts w:ascii="Garamond" w:hAnsi="Garamond"/>
          <w:b/>
          <w:sz w:val="28"/>
          <w:szCs w:val="28"/>
        </w:rPr>
        <w:br/>
      </w:r>
    </w:p>
    <w:p w14:paraId="12048AE0" w14:textId="5CAEF48F" w:rsidR="004153DB" w:rsidRPr="00BD4E5E" w:rsidRDefault="004153DB" w:rsidP="0093068B">
      <w:pPr>
        <w:jc w:val="center"/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28"/>
          <w:szCs w:val="28"/>
        </w:rPr>
        <w:t>Plats: Varbergs Brukshundklubb</w:t>
      </w:r>
    </w:p>
    <w:p w14:paraId="04D32E86" w14:textId="5E8D69D8" w:rsidR="0093068B" w:rsidRPr="0093068B" w:rsidRDefault="00BE5DE2" w:rsidP="0093068B">
      <w:pPr>
        <w:ind w:left="260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FB8088C" wp14:editId="0669F63F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4923155" cy="2565400"/>
            <wp:effectExtent l="0" t="0" r="4445" b="0"/>
            <wp:wrapSquare wrapText="bothSides"/>
            <wp:docPr id="4" name="Bildobjekt 4" descr="En bild som visar träd, gräs, utomhus, friidro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räd, gräs, utomhus, friidrott&#10;&#10;Automatiskt genererad beskrivni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" r="90"/>
                    <a:stretch/>
                  </pic:blipFill>
                  <pic:spPr>
                    <a:xfrm>
                      <a:off x="0" y="0"/>
                      <a:ext cx="492315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43B">
        <w:rPr>
          <w:rFonts w:ascii="Garamond" w:hAnsi="Garamond"/>
          <w:b/>
          <w:sz w:val="28"/>
          <w:szCs w:val="28"/>
        </w:rPr>
        <w:t xml:space="preserve">När: </w:t>
      </w:r>
      <w:proofErr w:type="gramStart"/>
      <w:r w:rsidR="00FA1179">
        <w:rPr>
          <w:rFonts w:ascii="Garamond" w:hAnsi="Garamond"/>
          <w:b/>
          <w:sz w:val="28"/>
          <w:szCs w:val="28"/>
        </w:rPr>
        <w:t>Lördag</w:t>
      </w:r>
      <w:proofErr w:type="gramEnd"/>
      <w:r w:rsidR="00FA1179">
        <w:rPr>
          <w:rFonts w:ascii="Garamond" w:hAnsi="Garamond"/>
          <w:b/>
          <w:sz w:val="28"/>
          <w:szCs w:val="28"/>
        </w:rPr>
        <w:t xml:space="preserve"> </w:t>
      </w:r>
      <w:r w:rsidR="00B9243B">
        <w:rPr>
          <w:rFonts w:ascii="Garamond" w:hAnsi="Garamond"/>
          <w:b/>
          <w:sz w:val="28"/>
          <w:szCs w:val="28"/>
        </w:rPr>
        <w:t xml:space="preserve">f.m. den </w:t>
      </w:r>
      <w:r w:rsidR="00FA1179">
        <w:rPr>
          <w:rFonts w:ascii="Garamond" w:hAnsi="Garamond"/>
          <w:b/>
          <w:sz w:val="28"/>
          <w:szCs w:val="28"/>
        </w:rPr>
        <w:t>24 september</w:t>
      </w:r>
      <w:r w:rsidR="001F70FC" w:rsidRPr="001F70FC">
        <w:rPr>
          <w:rFonts w:ascii="Garamond" w:hAnsi="Garamond"/>
          <w:b/>
          <w:sz w:val="28"/>
          <w:szCs w:val="28"/>
        </w:rPr>
        <w:t xml:space="preserve"> </w:t>
      </w:r>
    </w:p>
    <w:p w14:paraId="5756E2E0" w14:textId="3A801409" w:rsidR="0093068B" w:rsidRDefault="0093068B" w:rsidP="001F42DC">
      <w:pPr>
        <w:jc w:val="center"/>
        <w:rPr>
          <w:rFonts w:ascii="Garamond" w:hAnsi="Garamond"/>
          <w:b/>
          <w:sz w:val="28"/>
          <w:szCs w:val="28"/>
        </w:rPr>
      </w:pPr>
    </w:p>
    <w:p w14:paraId="479282CF" w14:textId="77777777" w:rsidR="001806D5" w:rsidRDefault="001806D5" w:rsidP="0093068B">
      <w:pPr>
        <w:ind w:right="-57"/>
        <w:rPr>
          <w:rFonts w:ascii="Garamond" w:hAnsi="Garamond"/>
          <w:sz w:val="28"/>
          <w:szCs w:val="28"/>
        </w:rPr>
      </w:pPr>
    </w:p>
    <w:p w14:paraId="561D71AF" w14:textId="77777777" w:rsidR="001806D5" w:rsidRDefault="001806D5" w:rsidP="0093068B">
      <w:pPr>
        <w:ind w:right="-57"/>
        <w:rPr>
          <w:rFonts w:ascii="Garamond" w:hAnsi="Garamond"/>
          <w:sz w:val="28"/>
          <w:szCs w:val="28"/>
        </w:rPr>
      </w:pPr>
    </w:p>
    <w:p w14:paraId="7034F6F3" w14:textId="77777777" w:rsidR="001806D5" w:rsidRDefault="001806D5" w:rsidP="0093068B">
      <w:pPr>
        <w:ind w:right="-57"/>
        <w:rPr>
          <w:rFonts w:ascii="Garamond" w:hAnsi="Garamond"/>
          <w:sz w:val="28"/>
          <w:szCs w:val="28"/>
        </w:rPr>
      </w:pPr>
    </w:p>
    <w:p w14:paraId="0D587B93" w14:textId="77777777" w:rsidR="001806D5" w:rsidRDefault="001806D5" w:rsidP="0093068B">
      <w:pPr>
        <w:ind w:right="-57"/>
        <w:rPr>
          <w:rFonts w:ascii="Garamond" w:hAnsi="Garamond"/>
          <w:sz w:val="28"/>
          <w:szCs w:val="28"/>
        </w:rPr>
      </w:pPr>
    </w:p>
    <w:p w14:paraId="311449E3" w14:textId="77777777" w:rsidR="001806D5" w:rsidRDefault="001806D5" w:rsidP="0093068B">
      <w:pPr>
        <w:ind w:right="-57"/>
        <w:rPr>
          <w:rFonts w:ascii="Garamond" w:hAnsi="Garamond"/>
          <w:sz w:val="28"/>
          <w:szCs w:val="28"/>
        </w:rPr>
      </w:pPr>
    </w:p>
    <w:p w14:paraId="65760C17" w14:textId="77777777" w:rsidR="001806D5" w:rsidRDefault="001806D5" w:rsidP="0093068B">
      <w:pPr>
        <w:ind w:right="-57"/>
        <w:rPr>
          <w:rFonts w:ascii="Garamond" w:hAnsi="Garamond"/>
          <w:sz w:val="28"/>
          <w:szCs w:val="28"/>
        </w:rPr>
      </w:pPr>
    </w:p>
    <w:p w14:paraId="22403BE7" w14:textId="77777777" w:rsidR="001806D5" w:rsidRDefault="001806D5" w:rsidP="0093068B">
      <w:pPr>
        <w:ind w:right="-57"/>
        <w:rPr>
          <w:rFonts w:ascii="Garamond" w:hAnsi="Garamond"/>
          <w:sz w:val="28"/>
          <w:szCs w:val="28"/>
        </w:rPr>
      </w:pPr>
    </w:p>
    <w:p w14:paraId="024C1182" w14:textId="1546DEAB" w:rsidR="0093068B" w:rsidRPr="0093068B" w:rsidRDefault="00B9243B" w:rsidP="0093068B">
      <w:pPr>
        <w:ind w:right="-57"/>
        <w:rPr>
          <w:rFonts w:ascii="Garamond" w:hAnsi="Garamond"/>
          <w:sz w:val="28"/>
          <w:szCs w:val="28"/>
        </w:rPr>
      </w:pPr>
      <w:r w:rsidRPr="0093068B">
        <w:rPr>
          <w:rFonts w:ascii="Garamond" w:hAnsi="Garamond"/>
          <w:sz w:val="28"/>
          <w:szCs w:val="28"/>
        </w:rPr>
        <w:t>Tävlingen är öppen för ekipage som tävlar i mästarklass samt tävlar/ä</w:t>
      </w:r>
      <w:r w:rsidR="00BD4E5E" w:rsidRPr="0093068B">
        <w:rPr>
          <w:rFonts w:ascii="Garamond" w:hAnsi="Garamond"/>
          <w:sz w:val="28"/>
          <w:szCs w:val="28"/>
        </w:rPr>
        <w:t xml:space="preserve">r </w:t>
      </w:r>
      <w:r w:rsidRPr="0093068B">
        <w:rPr>
          <w:rFonts w:ascii="Garamond" w:hAnsi="Garamond"/>
          <w:sz w:val="28"/>
          <w:szCs w:val="28"/>
        </w:rPr>
        <w:t xml:space="preserve">medlem i någon av SBK Hallands distrikts klubbar. </w:t>
      </w:r>
    </w:p>
    <w:p w14:paraId="3C954DFC" w14:textId="0F4B0251" w:rsidR="00B9243B" w:rsidRDefault="00B9243B" w:rsidP="0093068B">
      <w:pPr>
        <w:ind w:right="-57"/>
        <w:rPr>
          <w:rFonts w:ascii="Garamond" w:hAnsi="Garamond"/>
          <w:b/>
          <w:bCs/>
          <w:sz w:val="28"/>
          <w:szCs w:val="28"/>
        </w:rPr>
      </w:pPr>
      <w:r w:rsidRPr="0093068B">
        <w:rPr>
          <w:rFonts w:ascii="Garamond" w:hAnsi="Garamond"/>
          <w:sz w:val="28"/>
          <w:szCs w:val="28"/>
        </w:rPr>
        <w:t>DM kommer att köras som en mästarklassbana med officiella regler och skyltar. Blir det fler</w:t>
      </w:r>
      <w:r w:rsidR="00A27B73" w:rsidRPr="0093068B">
        <w:rPr>
          <w:rFonts w:ascii="Garamond" w:hAnsi="Garamond"/>
          <w:sz w:val="28"/>
          <w:szCs w:val="28"/>
        </w:rPr>
        <w:t xml:space="preserve">a som </w:t>
      </w:r>
      <w:r w:rsidR="0093068B" w:rsidRPr="0093068B">
        <w:rPr>
          <w:rFonts w:ascii="Garamond" w:hAnsi="Garamond"/>
          <w:sz w:val="28"/>
          <w:szCs w:val="28"/>
        </w:rPr>
        <w:t>har</w:t>
      </w:r>
      <w:r w:rsidR="00A27B73" w:rsidRPr="0093068B">
        <w:rPr>
          <w:rFonts w:ascii="Garamond" w:hAnsi="Garamond"/>
          <w:sz w:val="28"/>
          <w:szCs w:val="28"/>
        </w:rPr>
        <w:t xml:space="preserve"> lika poäng på första plats, blir det en utslagsbana på max 15 skyltar som blir avgörande för vilket ekipage som blir </w:t>
      </w:r>
      <w:r w:rsidR="00A27B73">
        <w:rPr>
          <w:rFonts w:ascii="Garamond" w:hAnsi="Garamond"/>
          <w:b/>
          <w:bCs/>
          <w:sz w:val="28"/>
          <w:szCs w:val="28"/>
        </w:rPr>
        <w:t>Hallands Distriktsmästare 2022!</w:t>
      </w:r>
    </w:p>
    <w:p w14:paraId="1CED6812" w14:textId="77777777" w:rsidR="00A27B73" w:rsidRDefault="00A27B73" w:rsidP="00A27B73">
      <w:pPr>
        <w:ind w:left="2608" w:hanging="2608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A</w:t>
      </w:r>
      <w:r w:rsidR="00B104BA" w:rsidRPr="004153DB">
        <w:rPr>
          <w:rFonts w:ascii="Garamond" w:hAnsi="Garamond"/>
          <w:b/>
          <w:bCs/>
          <w:sz w:val="28"/>
          <w:szCs w:val="28"/>
        </w:rPr>
        <w:t>nmälan</w:t>
      </w:r>
      <w:r>
        <w:rPr>
          <w:rFonts w:ascii="Garamond" w:hAnsi="Garamond"/>
          <w:b/>
          <w:bCs/>
          <w:sz w:val="28"/>
          <w:szCs w:val="28"/>
        </w:rPr>
        <w:t xml:space="preserve"> görs till: </w:t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hyperlink r:id="rId8" w:history="1">
        <w:r w:rsidRPr="00666BA7">
          <w:rPr>
            <w:rStyle w:val="Hyperlnk"/>
            <w:rFonts w:ascii="Garamond" w:hAnsi="Garamond"/>
            <w:sz w:val="28"/>
            <w:szCs w:val="28"/>
          </w:rPr>
          <w:t>rally@varbergsbk.se</w:t>
        </w:r>
      </w:hyperlink>
      <w:r>
        <w:rPr>
          <w:rFonts w:ascii="Garamond" w:hAnsi="Garamond"/>
          <w:sz w:val="28"/>
          <w:szCs w:val="28"/>
        </w:rPr>
        <w:t xml:space="preserve"> senast den </w:t>
      </w:r>
      <w:r w:rsidRPr="001F42DC">
        <w:rPr>
          <w:rFonts w:ascii="Garamond" w:hAnsi="Garamond"/>
          <w:b/>
          <w:bCs/>
          <w:sz w:val="28"/>
          <w:szCs w:val="28"/>
        </w:rPr>
        <w:t>3 september.</w:t>
      </w:r>
    </w:p>
    <w:p w14:paraId="09604CC0" w14:textId="31AB1D9A" w:rsidR="00A27B73" w:rsidRDefault="00B104BA" w:rsidP="00A27B73">
      <w:pPr>
        <w:ind w:left="2608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- </w:t>
      </w:r>
      <w:r w:rsidR="00A27B73">
        <w:rPr>
          <w:rFonts w:ascii="Garamond" w:hAnsi="Garamond"/>
          <w:sz w:val="28"/>
          <w:szCs w:val="28"/>
        </w:rPr>
        <w:t>Förarens namn samt klubbtillhörighet</w:t>
      </w:r>
    </w:p>
    <w:p w14:paraId="66BD2E03" w14:textId="42C71317" w:rsidR="00B104BA" w:rsidRDefault="00A27B73" w:rsidP="00A27B73">
      <w:pPr>
        <w:ind w:left="2608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- </w:t>
      </w:r>
      <w:r w:rsidR="00B104BA">
        <w:rPr>
          <w:rFonts w:ascii="Garamond" w:hAnsi="Garamond"/>
          <w:sz w:val="28"/>
          <w:szCs w:val="28"/>
        </w:rPr>
        <w:t>Hundens fullständiga namn + mankhöjd</w:t>
      </w:r>
    </w:p>
    <w:p w14:paraId="42BB28AF" w14:textId="69462082" w:rsidR="00BD4E5E" w:rsidRPr="00D90108" w:rsidRDefault="00A27B73" w:rsidP="00BD4E5E">
      <w:pPr>
        <w:ind w:left="2608" w:hanging="2608"/>
        <w:rPr>
          <w:rFonts w:ascii="Garamond" w:hAnsi="Garamond"/>
          <w:sz w:val="28"/>
          <w:szCs w:val="28"/>
        </w:rPr>
      </w:pPr>
      <w:r w:rsidRPr="00BD4E5E">
        <w:rPr>
          <w:rFonts w:ascii="Garamond" w:hAnsi="Garamond"/>
          <w:b/>
          <w:bCs/>
          <w:sz w:val="28"/>
          <w:szCs w:val="28"/>
        </w:rPr>
        <w:t>Anmälningsavgift</w:t>
      </w:r>
      <w:r w:rsidR="00BD4E5E" w:rsidRPr="00BD4E5E">
        <w:rPr>
          <w:rFonts w:ascii="Garamond" w:hAnsi="Garamond"/>
          <w:b/>
          <w:bCs/>
          <w:sz w:val="28"/>
          <w:szCs w:val="28"/>
        </w:rPr>
        <w:t>:</w:t>
      </w:r>
      <w:r w:rsidR="00BD4E5E">
        <w:rPr>
          <w:rFonts w:ascii="Garamond" w:hAnsi="Garamond"/>
          <w:sz w:val="28"/>
          <w:szCs w:val="28"/>
        </w:rPr>
        <w:t xml:space="preserve"> </w:t>
      </w:r>
      <w:r w:rsidR="00BD4E5E">
        <w:rPr>
          <w:rFonts w:ascii="Garamond" w:hAnsi="Garamond"/>
          <w:sz w:val="28"/>
          <w:szCs w:val="28"/>
        </w:rPr>
        <w:tab/>
        <w:t xml:space="preserve">- 150 kr </w:t>
      </w:r>
      <w:r w:rsidR="00B104BA">
        <w:rPr>
          <w:rFonts w:ascii="Garamond" w:hAnsi="Garamond"/>
          <w:sz w:val="28"/>
          <w:szCs w:val="28"/>
        </w:rPr>
        <w:t xml:space="preserve">till bankgiro </w:t>
      </w:r>
      <w:proofErr w:type="gramStart"/>
      <w:r w:rsidR="00B104BA">
        <w:rPr>
          <w:rFonts w:ascii="Garamond" w:hAnsi="Garamond"/>
          <w:sz w:val="28"/>
          <w:szCs w:val="28"/>
        </w:rPr>
        <w:t>836-0448</w:t>
      </w:r>
      <w:proofErr w:type="gramEnd"/>
      <w:r w:rsidR="001F42DC">
        <w:rPr>
          <w:rFonts w:ascii="Garamond" w:hAnsi="Garamond"/>
          <w:sz w:val="28"/>
          <w:szCs w:val="28"/>
        </w:rPr>
        <w:t xml:space="preserve"> senast den </w:t>
      </w:r>
      <w:r w:rsidR="001F42DC" w:rsidRPr="001F42DC">
        <w:rPr>
          <w:rFonts w:ascii="Garamond" w:hAnsi="Garamond"/>
          <w:b/>
          <w:bCs/>
          <w:sz w:val="28"/>
          <w:szCs w:val="28"/>
        </w:rPr>
        <w:t>3</w:t>
      </w:r>
      <w:r w:rsidR="001F42DC">
        <w:rPr>
          <w:rFonts w:ascii="Garamond" w:hAnsi="Garamond"/>
          <w:b/>
          <w:bCs/>
          <w:sz w:val="28"/>
          <w:szCs w:val="28"/>
        </w:rPr>
        <w:t xml:space="preserve"> september.</w:t>
      </w:r>
      <w:r w:rsidR="00B104BA">
        <w:rPr>
          <w:rFonts w:ascii="Garamond" w:hAnsi="Garamond"/>
          <w:sz w:val="28"/>
          <w:szCs w:val="28"/>
        </w:rPr>
        <w:t xml:space="preserve"> Märk</w:t>
      </w:r>
      <w:r w:rsidR="00D0065C">
        <w:rPr>
          <w:rFonts w:ascii="Garamond" w:hAnsi="Garamond"/>
          <w:sz w:val="28"/>
          <w:szCs w:val="28"/>
        </w:rPr>
        <w:t xml:space="preserve"> </w:t>
      </w:r>
      <w:r w:rsidR="00B104BA">
        <w:rPr>
          <w:rFonts w:ascii="Garamond" w:hAnsi="Garamond"/>
          <w:sz w:val="28"/>
          <w:szCs w:val="28"/>
        </w:rPr>
        <w:t>betalningen med ditt namn plus rallylydnad.</w:t>
      </w:r>
      <w:r w:rsidR="00BD4E5E">
        <w:rPr>
          <w:rFonts w:ascii="Garamond" w:hAnsi="Garamond"/>
          <w:sz w:val="28"/>
          <w:szCs w:val="28"/>
        </w:rPr>
        <w:t xml:space="preserve"> När anmälningstiden gått ut, skickas PM till alla anmäld</w:t>
      </w:r>
      <w:r w:rsidR="001806D5">
        <w:rPr>
          <w:rFonts w:ascii="Garamond" w:hAnsi="Garamond"/>
          <w:sz w:val="28"/>
          <w:szCs w:val="28"/>
        </w:rPr>
        <w:t>a</w:t>
      </w:r>
      <w:r w:rsidR="00BD4E5E">
        <w:rPr>
          <w:rFonts w:ascii="Garamond" w:hAnsi="Garamond"/>
          <w:sz w:val="28"/>
          <w:szCs w:val="28"/>
        </w:rPr>
        <w:t>!</w:t>
      </w:r>
    </w:p>
    <w:p w14:paraId="33819FE0" w14:textId="20AF8B10" w:rsidR="0039385E" w:rsidRPr="001F70FC" w:rsidRDefault="00986AF4" w:rsidP="00A36B37">
      <w:pPr>
        <w:rPr>
          <w:rFonts w:ascii="Garamond" w:hAnsi="Garamond"/>
          <w:sz w:val="28"/>
          <w:szCs w:val="28"/>
        </w:rPr>
      </w:pPr>
      <w:r w:rsidRPr="001F70FC">
        <w:rPr>
          <w:rFonts w:ascii="Garamond" w:hAnsi="Garamond"/>
          <w:b/>
          <w:sz w:val="28"/>
          <w:szCs w:val="28"/>
        </w:rPr>
        <w:t xml:space="preserve">Kontakt för frågor: </w:t>
      </w:r>
      <w:r w:rsidR="00BD4E5E">
        <w:rPr>
          <w:rFonts w:ascii="Garamond" w:hAnsi="Garamond"/>
          <w:b/>
          <w:sz w:val="28"/>
          <w:szCs w:val="28"/>
        </w:rPr>
        <w:tab/>
      </w:r>
      <w:hyperlink r:id="rId9" w:history="1">
        <w:r w:rsidR="0093068B" w:rsidRPr="00666BA7">
          <w:rPr>
            <w:rStyle w:val="Hyperlnk"/>
            <w:rFonts w:ascii="Garamond" w:hAnsi="Garamond"/>
            <w:sz w:val="28"/>
            <w:szCs w:val="28"/>
          </w:rPr>
          <w:t>rally@varbergsbk.se</w:t>
        </w:r>
      </w:hyperlink>
      <w:r w:rsidR="0093068B">
        <w:rPr>
          <w:rFonts w:ascii="Garamond" w:hAnsi="Garamond"/>
          <w:sz w:val="28"/>
          <w:szCs w:val="28"/>
        </w:rPr>
        <w:t xml:space="preserve"> </w:t>
      </w:r>
    </w:p>
    <w:p w14:paraId="648B8F5E" w14:textId="5907ED1A" w:rsidR="00BD4E5E" w:rsidRDefault="00BD4E5E" w:rsidP="00BD4E5E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Varmt välkomna med er anmälan!</w:t>
      </w:r>
    </w:p>
    <w:p w14:paraId="6E32582A" w14:textId="555C55D6" w:rsidR="000C186C" w:rsidRPr="00D5391A" w:rsidRDefault="009A309A" w:rsidP="0093068B">
      <w:pPr>
        <w:jc w:val="center"/>
        <w:rPr>
          <w:rFonts w:ascii="Garamond" w:hAnsi="Garamond"/>
          <w:b/>
        </w:rPr>
      </w:pPr>
      <w:r w:rsidRPr="001F70FC">
        <w:rPr>
          <w:rFonts w:ascii="Garamond" w:hAnsi="Garamond"/>
          <w:b/>
          <w:sz w:val="28"/>
          <w:szCs w:val="28"/>
        </w:rPr>
        <w:t>Varbergs brukshundklubb</w:t>
      </w:r>
      <w:r w:rsidR="0093068B" w:rsidRPr="00D5391A">
        <w:rPr>
          <w:rFonts w:ascii="Garamond" w:hAnsi="Garamond"/>
          <w:b/>
        </w:rPr>
        <w:t xml:space="preserve"> </w:t>
      </w:r>
    </w:p>
    <w:sectPr w:rsidR="000C186C" w:rsidRPr="00D5391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49F88" w14:textId="77777777" w:rsidR="00D83D71" w:rsidRDefault="00D83D71" w:rsidP="00AC013D">
      <w:pPr>
        <w:spacing w:after="0" w:line="240" w:lineRule="auto"/>
      </w:pPr>
      <w:r>
        <w:separator/>
      </w:r>
    </w:p>
  </w:endnote>
  <w:endnote w:type="continuationSeparator" w:id="0">
    <w:p w14:paraId="7CD9E0EE" w14:textId="77777777" w:rsidR="00D83D71" w:rsidRDefault="00D83D71" w:rsidP="00AC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4EF25" w14:textId="0A69DE64" w:rsidR="00294EA9" w:rsidRPr="002867AA" w:rsidRDefault="00535E5E">
    <w:pPr>
      <w:pStyle w:val="Sidfot"/>
      <w:rPr>
        <w:sz w:val="16"/>
        <w:szCs w:val="16"/>
      </w:rPr>
    </w:pPr>
    <w:r w:rsidRPr="002867AA">
      <w:rPr>
        <w:sz w:val="16"/>
        <w:szCs w:val="16"/>
      </w:rPr>
      <w:t>Varbergs Brukshundklubb</w:t>
    </w:r>
    <w:r w:rsidRPr="002867AA">
      <w:rPr>
        <w:sz w:val="16"/>
        <w:szCs w:val="16"/>
      </w:rPr>
      <w:tab/>
      <w:t>www.varbergsb</w:t>
    </w:r>
    <w:r w:rsidR="00F672B2">
      <w:rPr>
        <w:sz w:val="16"/>
        <w:szCs w:val="16"/>
      </w:rPr>
      <w:t>k</w:t>
    </w:r>
    <w:r w:rsidRPr="002867AA">
      <w:rPr>
        <w:sz w:val="16"/>
        <w:szCs w:val="16"/>
      </w:rPr>
      <w:t>.se</w:t>
    </w:r>
    <w:r w:rsidRPr="002867AA">
      <w:rPr>
        <w:sz w:val="16"/>
        <w:szCs w:val="16"/>
      </w:rPr>
      <w:tab/>
    </w:r>
    <w:r w:rsidR="006C2998">
      <w:rPr>
        <w:sz w:val="16"/>
        <w:szCs w:val="16"/>
      </w:rPr>
      <w:t>rally</w:t>
    </w:r>
    <w:r w:rsidRPr="002867AA">
      <w:rPr>
        <w:sz w:val="16"/>
        <w:szCs w:val="16"/>
      </w:rPr>
      <w:t>@varbergsb</w:t>
    </w:r>
    <w:r w:rsidR="00F672B2">
      <w:rPr>
        <w:sz w:val="16"/>
        <w:szCs w:val="16"/>
      </w:rPr>
      <w:t>k</w:t>
    </w:r>
    <w:r w:rsidRPr="002867AA">
      <w:rPr>
        <w:sz w:val="16"/>
        <w:szCs w:val="16"/>
      </w:rPr>
      <w:t>.se</w:t>
    </w:r>
  </w:p>
  <w:p w14:paraId="5267131D" w14:textId="77777777" w:rsidR="00294EA9" w:rsidRDefault="00294EA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8A91D" w14:textId="77777777" w:rsidR="00D83D71" w:rsidRDefault="00D83D71" w:rsidP="00AC013D">
      <w:pPr>
        <w:spacing w:after="0" w:line="240" w:lineRule="auto"/>
      </w:pPr>
      <w:r>
        <w:separator/>
      </w:r>
    </w:p>
  </w:footnote>
  <w:footnote w:type="continuationSeparator" w:id="0">
    <w:p w14:paraId="47C60754" w14:textId="77777777" w:rsidR="00D83D71" w:rsidRDefault="00D83D71" w:rsidP="00AC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2B0FC" w14:textId="1253FE5F" w:rsidR="00AC013D" w:rsidRPr="00AE3E98" w:rsidRDefault="00F96C0F" w:rsidP="00AA7EF9">
    <w:pPr>
      <w:pStyle w:val="Sidhuvud"/>
      <w:ind w:firstLine="1304"/>
      <w:jc w:val="both"/>
      <w:rPr>
        <w:rFonts w:ascii="Garamond" w:hAnsi="Garamond"/>
        <w:b/>
        <w:color w:val="FFFFFF" w:themeColor="background1"/>
        <w:sz w:val="56"/>
        <w:szCs w:val="56"/>
      </w:rPr>
    </w:pPr>
    <w:r>
      <w:rPr>
        <w:noProof/>
        <w:sz w:val="16"/>
        <w:szCs w:val="16"/>
        <w:lang w:eastAsia="sv-SE"/>
      </w:rPr>
      <w:drawing>
        <wp:anchor distT="0" distB="0" distL="114300" distR="114300" simplePos="0" relativeHeight="251658240" behindDoc="0" locked="0" layoutInCell="1" allowOverlap="1" wp14:anchorId="75A6306E" wp14:editId="039CF276">
          <wp:simplePos x="0" y="0"/>
          <wp:positionH relativeFrom="column">
            <wp:posOffset>-10795</wp:posOffset>
          </wp:positionH>
          <wp:positionV relativeFrom="paragraph">
            <wp:posOffset>-322580</wp:posOffset>
          </wp:positionV>
          <wp:extent cx="721360" cy="823595"/>
          <wp:effectExtent l="0" t="0" r="2540" b="1905"/>
          <wp:wrapSquare wrapText="bothSides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BK_logga_Varberg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360" cy="823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2D0F" w:rsidRPr="00AE3E98">
      <w:rPr>
        <w:rFonts w:ascii="Garamond" w:hAnsi="Garamond"/>
        <w:b/>
        <w:noProof/>
        <w:color w:val="FFFFFF" w:themeColor="background1"/>
        <w:lang w:eastAsia="sv-SE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70E4E24" wp14:editId="3AD89A8A">
              <wp:simplePos x="0" y="0"/>
              <wp:positionH relativeFrom="column">
                <wp:posOffset>-871220</wp:posOffset>
              </wp:positionH>
              <wp:positionV relativeFrom="paragraph">
                <wp:posOffset>-421005</wp:posOffset>
              </wp:positionV>
              <wp:extent cx="7496175" cy="971550"/>
              <wp:effectExtent l="0" t="0" r="28575" b="1905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6175" cy="9715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0000"/>
                          </a:gs>
                          <a:gs pos="50000">
                            <a:srgbClr val="C00000">
                              <a:shade val="67500"/>
                              <a:satMod val="115000"/>
                            </a:srgbClr>
                          </a:gs>
                          <a:gs pos="100000">
                            <a:srgbClr val="C00000">
                              <a:shade val="100000"/>
                              <a:satMod val="115000"/>
                            </a:srgbClr>
                          </a:gs>
                        </a:gsLst>
                        <a:lin ang="2700000" scaled="1"/>
                      </a:gra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6BC6FE" id="Rektangel 3" o:spid="_x0000_s1026" style="position:absolute;margin-left:-68.6pt;margin-top:-33.15pt;width:590.25pt;height:76.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" fillcolor="red" strokecolor="#204458 [1604]" strokeweight="1pt">
              <v:fill color2="#ce0000" angle="45" colors="0 red;.5 #ad0000;1 #ce0000" focus="100%" type="gradient"/>
            </v:rect>
          </w:pict>
        </mc:Fallback>
      </mc:AlternateContent>
    </w:r>
    <w:r w:rsidR="00AA7EF9">
      <w:rPr>
        <w:rFonts w:ascii="Garamond" w:hAnsi="Garamond"/>
        <w:b/>
        <w:color w:val="FFFFFF" w:themeColor="background1"/>
        <w:sz w:val="56"/>
        <w:szCs w:val="56"/>
      </w:rPr>
      <w:t xml:space="preserve">            </w:t>
    </w:r>
    <w:r w:rsidR="002E1256" w:rsidRPr="00AE3E98">
      <w:rPr>
        <w:rFonts w:ascii="Garamond" w:hAnsi="Garamond"/>
        <w:b/>
        <w:color w:val="FFFFFF" w:themeColor="background1"/>
        <w:sz w:val="56"/>
        <w:szCs w:val="56"/>
      </w:rPr>
      <w:t>Varbergs BK</w:t>
    </w:r>
  </w:p>
  <w:p w14:paraId="2BACA01F" w14:textId="77777777" w:rsidR="00AC013D" w:rsidRDefault="00AC013D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406"/>
    <w:rsid w:val="000000C2"/>
    <w:rsid w:val="0002408B"/>
    <w:rsid w:val="0004670A"/>
    <w:rsid w:val="000B4917"/>
    <w:rsid w:val="000C186C"/>
    <w:rsid w:val="000C7CFC"/>
    <w:rsid w:val="000F3076"/>
    <w:rsid w:val="000F652B"/>
    <w:rsid w:val="0012414B"/>
    <w:rsid w:val="0016055C"/>
    <w:rsid w:val="001806D5"/>
    <w:rsid w:val="001B32A9"/>
    <w:rsid w:val="001C0196"/>
    <w:rsid w:val="001C2F8C"/>
    <w:rsid w:val="001F42DC"/>
    <w:rsid w:val="001F70FC"/>
    <w:rsid w:val="002006AB"/>
    <w:rsid w:val="00223631"/>
    <w:rsid w:val="00237EC5"/>
    <w:rsid w:val="00244EDA"/>
    <w:rsid w:val="002867AA"/>
    <w:rsid w:val="00294EA9"/>
    <w:rsid w:val="002B7406"/>
    <w:rsid w:val="002E1256"/>
    <w:rsid w:val="00380FA6"/>
    <w:rsid w:val="00385199"/>
    <w:rsid w:val="00392317"/>
    <w:rsid w:val="0039385E"/>
    <w:rsid w:val="003D4C4E"/>
    <w:rsid w:val="004061D8"/>
    <w:rsid w:val="004153DB"/>
    <w:rsid w:val="00434794"/>
    <w:rsid w:val="00481FF3"/>
    <w:rsid w:val="004918D5"/>
    <w:rsid w:val="004F0F0C"/>
    <w:rsid w:val="00535E5E"/>
    <w:rsid w:val="00541AAF"/>
    <w:rsid w:val="00566ACE"/>
    <w:rsid w:val="00590082"/>
    <w:rsid w:val="005A530B"/>
    <w:rsid w:val="005F55BF"/>
    <w:rsid w:val="00657C40"/>
    <w:rsid w:val="00686BB5"/>
    <w:rsid w:val="006C2998"/>
    <w:rsid w:val="00734347"/>
    <w:rsid w:val="00735528"/>
    <w:rsid w:val="00791CC3"/>
    <w:rsid w:val="007A4149"/>
    <w:rsid w:val="007D6052"/>
    <w:rsid w:val="007E469F"/>
    <w:rsid w:val="008607E6"/>
    <w:rsid w:val="008803A2"/>
    <w:rsid w:val="00895A77"/>
    <w:rsid w:val="008C16A6"/>
    <w:rsid w:val="008E52A0"/>
    <w:rsid w:val="009304D5"/>
    <w:rsid w:val="0093068B"/>
    <w:rsid w:val="009755E4"/>
    <w:rsid w:val="00986AF4"/>
    <w:rsid w:val="00987EBC"/>
    <w:rsid w:val="009A309A"/>
    <w:rsid w:val="009A435C"/>
    <w:rsid w:val="009C020A"/>
    <w:rsid w:val="009C406B"/>
    <w:rsid w:val="00A20583"/>
    <w:rsid w:val="00A21024"/>
    <w:rsid w:val="00A27B73"/>
    <w:rsid w:val="00A346EC"/>
    <w:rsid w:val="00A36B37"/>
    <w:rsid w:val="00A6366F"/>
    <w:rsid w:val="00AA7EF9"/>
    <w:rsid w:val="00AC013D"/>
    <w:rsid w:val="00AE3E98"/>
    <w:rsid w:val="00AF6DA8"/>
    <w:rsid w:val="00B03C20"/>
    <w:rsid w:val="00B104BA"/>
    <w:rsid w:val="00B1745F"/>
    <w:rsid w:val="00B65C95"/>
    <w:rsid w:val="00B770FF"/>
    <w:rsid w:val="00B9243B"/>
    <w:rsid w:val="00B9508B"/>
    <w:rsid w:val="00BD4E5E"/>
    <w:rsid w:val="00BE5DE2"/>
    <w:rsid w:val="00BF0B44"/>
    <w:rsid w:val="00C040C9"/>
    <w:rsid w:val="00C070BE"/>
    <w:rsid w:val="00C07760"/>
    <w:rsid w:val="00C14572"/>
    <w:rsid w:val="00C92D0F"/>
    <w:rsid w:val="00D0065C"/>
    <w:rsid w:val="00D307F4"/>
    <w:rsid w:val="00D31F24"/>
    <w:rsid w:val="00D45E09"/>
    <w:rsid w:val="00D5391A"/>
    <w:rsid w:val="00D653F5"/>
    <w:rsid w:val="00D77F87"/>
    <w:rsid w:val="00D83D71"/>
    <w:rsid w:val="00D90108"/>
    <w:rsid w:val="00E021F9"/>
    <w:rsid w:val="00EE4409"/>
    <w:rsid w:val="00F008B8"/>
    <w:rsid w:val="00F01998"/>
    <w:rsid w:val="00F3214C"/>
    <w:rsid w:val="00F35FD1"/>
    <w:rsid w:val="00F672B2"/>
    <w:rsid w:val="00F762FF"/>
    <w:rsid w:val="00F82891"/>
    <w:rsid w:val="00F96C0F"/>
    <w:rsid w:val="00FA1179"/>
    <w:rsid w:val="00FB153F"/>
    <w:rsid w:val="00FE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C8FE2F"/>
  <w15:docId w15:val="{A4A10015-174A-6A4B-B8EB-6CB34C6BE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AF6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9A309A"/>
    <w:rPr>
      <w:color w:val="F59E00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9A309A"/>
    <w:rPr>
      <w:color w:val="605E5C"/>
      <w:shd w:val="clear" w:color="auto" w:fill="E1DFDD"/>
    </w:rPr>
  </w:style>
  <w:style w:type="table" w:customStyle="1" w:styleId="Rutntstabell4dekorfrg61">
    <w:name w:val="Rutnätstabell 4 – dekorfärg 61"/>
    <w:basedOn w:val="Normaltabell"/>
    <w:uiPriority w:val="49"/>
    <w:rsid w:val="00D307F4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paragraph" w:styleId="Sidhuvud">
    <w:name w:val="header"/>
    <w:basedOn w:val="Normal"/>
    <w:link w:val="SidhuvudChar"/>
    <w:uiPriority w:val="99"/>
    <w:unhideWhenUsed/>
    <w:rsid w:val="00AC0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C013D"/>
  </w:style>
  <w:style w:type="paragraph" w:styleId="Sidfot">
    <w:name w:val="footer"/>
    <w:basedOn w:val="Normal"/>
    <w:link w:val="SidfotChar"/>
    <w:uiPriority w:val="99"/>
    <w:unhideWhenUsed/>
    <w:rsid w:val="00AC0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C013D"/>
  </w:style>
  <w:style w:type="table" w:customStyle="1" w:styleId="Rutntstabell4dekorfrg21">
    <w:name w:val="Rutnätstabell 4 – dekorfärg 21"/>
    <w:basedOn w:val="Normaltabell"/>
    <w:uiPriority w:val="49"/>
    <w:rsid w:val="009755E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1F7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70FC"/>
    <w:rPr>
      <w:rFonts w:ascii="Tahoma" w:hAnsi="Tahoma" w:cs="Tahoma"/>
      <w:sz w:val="16"/>
      <w:szCs w:val="16"/>
    </w:rPr>
  </w:style>
  <w:style w:type="character" w:styleId="AnvndHyperlnk">
    <w:name w:val="FollowedHyperlink"/>
    <w:basedOn w:val="Standardstycketeckensnitt"/>
    <w:uiPriority w:val="99"/>
    <w:semiHidden/>
    <w:unhideWhenUsed/>
    <w:rsid w:val="009C406B"/>
    <w:rPr>
      <w:color w:val="B2B2B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27B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lly@varbergsbk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ally@varbergsbk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a\Downloads\Inbjudan%20Lydnad.dotm" TargetMode="External"/></Relationships>
</file>

<file path=word/theme/theme1.xml><?xml version="1.0" encoding="utf-8"?>
<a:theme xmlns:a="http://schemas.openxmlformats.org/drawingml/2006/main" name="Office-tema">
  <a:themeElements>
    <a:clrScheme name="Rems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D551C-B985-4421-A50A-B8C3779D3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C:\Users\Ida\Downloads\Inbjudan Lydnad.dotm</Template>
  <TotalTime>6</TotalTime>
  <Pages>1</Pages>
  <Words>168</Words>
  <Characters>894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</dc:creator>
  <cp:lastModifiedBy>Malin Johansson</cp:lastModifiedBy>
  <cp:revision>3</cp:revision>
  <cp:lastPrinted>2022-05-18T12:08:00Z</cp:lastPrinted>
  <dcterms:created xsi:type="dcterms:W3CDTF">2022-05-23T11:55:00Z</dcterms:created>
  <dcterms:modified xsi:type="dcterms:W3CDTF">2022-05-23T12:16:00Z</dcterms:modified>
</cp:coreProperties>
</file>